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1AC" w:rsidRPr="00072A22" w:rsidRDefault="003331AC" w:rsidP="00E26D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2A22">
        <w:rPr>
          <w:rFonts w:ascii="Times New Roman" w:hAnsi="Times New Roman" w:cs="Times New Roman"/>
          <w:b/>
          <w:bCs/>
        </w:rPr>
        <w:t>ИТОГОВЫЙ ПРОТОКОЛ</w:t>
      </w:r>
      <w:r>
        <w:rPr>
          <w:rFonts w:ascii="Times New Roman" w:hAnsi="Times New Roman" w:cs="Times New Roman"/>
          <w:b/>
          <w:bCs/>
        </w:rPr>
        <w:t xml:space="preserve">  МАОУ «СОШ № 2»  г .НУРЛАТ</w:t>
      </w:r>
    </w:p>
    <w:p w:rsidR="003331AC" w:rsidRPr="00072A22" w:rsidRDefault="003331AC" w:rsidP="0030670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ШКО</w:t>
      </w:r>
      <w:r w:rsidRPr="00072A22">
        <w:rPr>
          <w:rFonts w:ascii="Times New Roman" w:hAnsi="Times New Roman" w:cs="Times New Roman"/>
          <w:b/>
          <w:bCs/>
        </w:rPr>
        <w:t>ЛЬНОГО ЭТАПА ВСЕРОССИЙСКИХ СПОРТИВНЫХ СОРЕВНОВАНИЙ ШКОЛЬНИКОВ «ПРЕЗИДЕНТСКИЕ СПОРТИВНЫЕ ИГРЫ»</w:t>
      </w:r>
      <w:r>
        <w:rPr>
          <w:rFonts w:ascii="Times New Roman" w:hAnsi="Times New Roman" w:cs="Times New Roman"/>
          <w:b/>
          <w:bCs/>
        </w:rPr>
        <w:t xml:space="preserve">  7 кл</w:t>
      </w:r>
    </w:p>
    <w:p w:rsidR="003331AC" w:rsidRPr="00072A22" w:rsidRDefault="003331AC" w:rsidP="00E26D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2A22">
        <w:rPr>
          <w:rFonts w:ascii="Times New Roman" w:hAnsi="Times New Roman" w:cs="Times New Roman"/>
          <w:b/>
          <w:bCs/>
        </w:rPr>
        <w:t>«__» ________ 2022г.</w:t>
      </w:r>
    </w:p>
    <w:p w:rsidR="003331AC" w:rsidRPr="00636049" w:rsidRDefault="003331AC" w:rsidP="00E26D21">
      <w:pPr>
        <w:spacing w:after="0" w:line="240" w:lineRule="auto"/>
        <w:jc w:val="center"/>
        <w:rPr>
          <w:b/>
          <w:bCs/>
        </w:rPr>
      </w:pPr>
      <w:r w:rsidRPr="00636049">
        <w:rPr>
          <w:b/>
          <w:bCs/>
        </w:rPr>
        <w:t>_________________________________________________________________________________________________________________</w:t>
      </w:r>
    </w:p>
    <w:p w:rsidR="003331AC" w:rsidRPr="00837460" w:rsidRDefault="003331AC" w:rsidP="0083746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ЛЕГКАЯ АТЛЕТИКА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"/>
        <w:gridCol w:w="2553"/>
        <w:gridCol w:w="851"/>
        <w:gridCol w:w="992"/>
        <w:gridCol w:w="850"/>
        <w:gridCol w:w="993"/>
        <w:gridCol w:w="992"/>
        <w:gridCol w:w="992"/>
        <w:gridCol w:w="851"/>
        <w:gridCol w:w="992"/>
        <w:gridCol w:w="992"/>
        <w:gridCol w:w="851"/>
        <w:gridCol w:w="1417"/>
        <w:gridCol w:w="1559"/>
      </w:tblGrid>
      <w:tr w:rsidR="003331AC" w:rsidRPr="00A10C1A">
        <w:trPr>
          <w:trHeight w:val="555"/>
        </w:trPr>
        <w:tc>
          <w:tcPr>
            <w:tcW w:w="532" w:type="dxa"/>
            <w:vMerge w:val="restart"/>
          </w:tcPr>
          <w:p w:rsidR="003331AC" w:rsidRPr="00A10C1A" w:rsidRDefault="003331AC" w:rsidP="00A10C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31AC" w:rsidRPr="00A10C1A" w:rsidRDefault="003331AC" w:rsidP="00A10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№</w:t>
            </w:r>
          </w:p>
          <w:p w:rsidR="003331AC" w:rsidRPr="00A10C1A" w:rsidRDefault="003331AC" w:rsidP="00A10C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п/п</w:t>
            </w:r>
          </w:p>
          <w:p w:rsidR="003331AC" w:rsidRPr="00A10C1A" w:rsidRDefault="003331AC" w:rsidP="00A10C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43" w:type="dxa"/>
            <w:gridSpan w:val="2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Бег 60 м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Бег 800 м (юноши)</w:t>
            </w:r>
          </w:p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Бег 600 м (девушки)</w:t>
            </w:r>
          </w:p>
        </w:tc>
        <w:tc>
          <w:tcPr>
            <w:tcW w:w="1843" w:type="dxa"/>
            <w:gridSpan w:val="2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Прыжок в длину с разбега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Метание мяча (140г) с разбега</w:t>
            </w:r>
          </w:p>
        </w:tc>
        <w:tc>
          <w:tcPr>
            <w:tcW w:w="1417" w:type="dxa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Сумма очков</w:t>
            </w:r>
          </w:p>
        </w:tc>
        <w:tc>
          <w:tcPr>
            <w:tcW w:w="1559" w:type="dxa"/>
            <w:vMerge w:val="restart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Место</w:t>
            </w:r>
          </w:p>
        </w:tc>
      </w:tr>
      <w:tr w:rsidR="003331AC" w:rsidRPr="00A10C1A">
        <w:trPr>
          <w:trHeight w:val="492"/>
        </w:trPr>
        <w:tc>
          <w:tcPr>
            <w:tcW w:w="532" w:type="dxa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2553" w:type="dxa"/>
            <w:vMerge/>
          </w:tcPr>
          <w:p w:rsidR="003331AC" w:rsidRPr="00A10C1A" w:rsidRDefault="003331AC" w:rsidP="00A10C1A">
            <w:pPr>
              <w:spacing w:after="0" w:line="240" w:lineRule="auto"/>
              <w:jc w:val="center"/>
            </w:pPr>
          </w:p>
        </w:tc>
        <w:tc>
          <w:tcPr>
            <w:tcW w:w="1843" w:type="dxa"/>
            <w:gridSpan w:val="2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1984" w:type="dxa"/>
            <w:gridSpan w:val="2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1843" w:type="dxa"/>
            <w:gridSpan w:val="2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1559" w:type="dxa"/>
            <w:vMerge/>
          </w:tcPr>
          <w:p w:rsidR="003331AC" w:rsidRPr="00A10C1A" w:rsidRDefault="003331AC" w:rsidP="00A10C1A">
            <w:pPr>
              <w:spacing w:after="0" w:line="240" w:lineRule="auto"/>
            </w:pP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53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Резул.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Резул.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C1A">
              <w:rPr>
                <w:rFonts w:ascii="Times New Roman" w:hAnsi="Times New Roman" w:cs="Times New Roman"/>
              </w:rPr>
              <w:t>Х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</w:tcPr>
          <w:p w:rsidR="003331AC" w:rsidRPr="00A10C1A" w:rsidRDefault="003331AC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Маликов Сергей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</w:t>
            </w:r>
            <w:r w:rsidRPr="00A10C1A">
              <w:t>,3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114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02:45</w:t>
            </w:r>
            <w:r w:rsidRPr="00A10C1A">
              <w:t>,8</w:t>
            </w: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93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38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32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25</w:t>
            </w:r>
            <w:r w:rsidRPr="00A10C1A">
              <w:t>,5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30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269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 w:rsidRPr="00A10C1A">
              <w:t>1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</w:tcPr>
          <w:p w:rsidR="003331AC" w:rsidRPr="00A10C1A" w:rsidRDefault="003331AC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Жуков Кирилл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</w:t>
            </w:r>
            <w:r w:rsidRPr="00A10C1A">
              <w:t>,4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111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02:48</w:t>
            </w:r>
            <w:r w:rsidRPr="00A10C1A">
              <w:t>,0</w:t>
            </w: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90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37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25</w:t>
            </w:r>
            <w:r w:rsidRPr="00A10C1A">
              <w:t>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29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260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</w:tcPr>
          <w:p w:rsidR="003331AC" w:rsidRPr="00A10C1A" w:rsidRDefault="003331AC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Колесов Кирилл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8,5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108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03:05</w:t>
            </w:r>
            <w:r w:rsidRPr="00A10C1A">
              <w:t>,6</w:t>
            </w: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69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36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27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 w:rsidRPr="00A10C1A">
              <w:t>2</w:t>
            </w:r>
            <w:r>
              <w:t>4</w:t>
            </w:r>
            <w:r w:rsidRPr="00A10C1A">
              <w:t>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27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231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</w:tcPr>
          <w:p w:rsidR="003331AC" w:rsidRPr="00A10C1A" w:rsidRDefault="003331AC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Гимранов Ранис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</w:t>
            </w:r>
            <w:r w:rsidRPr="00A10C1A">
              <w:t>,6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105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03:0</w:t>
            </w:r>
            <w:r w:rsidRPr="00A10C1A">
              <w:t>5,6</w:t>
            </w: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69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36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27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 w:rsidRPr="00A10C1A">
              <w:t>2</w:t>
            </w:r>
            <w:r>
              <w:t>3</w:t>
            </w:r>
            <w:r w:rsidRPr="00A10C1A">
              <w:t>,5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26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227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4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3" w:type="dxa"/>
          </w:tcPr>
          <w:p w:rsidR="003331AC" w:rsidRPr="00A10C1A" w:rsidRDefault="003331AC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Газизов Самат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8,8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99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03:</w:t>
            </w:r>
            <w:r w:rsidRPr="00A10C1A">
              <w:t>0</w:t>
            </w:r>
            <w:r>
              <w:t>8</w:t>
            </w:r>
            <w:r w:rsidRPr="00A10C1A">
              <w:t>,8</w:t>
            </w: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65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 w:rsidRPr="00A10C1A">
              <w:t>350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22</w:t>
            </w:r>
            <w:r w:rsidRPr="00A10C1A">
              <w:t>,5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24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213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5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</w:tcPr>
          <w:p w:rsidR="003331AC" w:rsidRPr="00A10C1A" w:rsidRDefault="003331AC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Мустафин Тимур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</w:t>
            </w:r>
            <w:r w:rsidRPr="00A10C1A">
              <w:t>,6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105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03:1</w:t>
            </w:r>
            <w:r w:rsidRPr="00A10C1A">
              <w:t>8,0</w:t>
            </w: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53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 w:rsidRPr="00A10C1A">
              <w:t>350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21</w:t>
            </w:r>
            <w:r w:rsidRPr="00A10C1A">
              <w:t>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21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204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6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</w:tcPr>
          <w:p w:rsidR="003331AC" w:rsidRPr="00A10C1A" w:rsidRDefault="003331AC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Ильина Юлия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10,1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93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02:18</w:t>
            </w:r>
            <w:r w:rsidRPr="00A10C1A">
              <w:t>,4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78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35</w:t>
            </w:r>
            <w:r w:rsidRPr="00A10C1A">
              <w:t>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36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19,0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32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239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3" w:type="dxa"/>
          </w:tcPr>
          <w:p w:rsidR="003331AC" w:rsidRPr="00A10C1A" w:rsidRDefault="003331AC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Абрамова Ксения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</w:t>
            </w:r>
            <w:r w:rsidRPr="00A10C1A">
              <w:t>,5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81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02:22</w:t>
            </w:r>
            <w:r w:rsidRPr="00A10C1A">
              <w:t>,8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70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34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33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18,5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30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214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3" w:type="dxa"/>
          </w:tcPr>
          <w:p w:rsidR="003331AC" w:rsidRPr="00A10C1A" w:rsidRDefault="003331AC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Абрамова Оксана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</w:t>
            </w:r>
            <w:r w:rsidRPr="00A10C1A">
              <w:t>,4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84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02:26</w:t>
            </w:r>
            <w:r w:rsidRPr="00A10C1A">
              <w:t>,6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62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27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16,0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25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186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 w:rsidRPr="00A10C1A">
              <w:t>3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3" w:type="dxa"/>
          </w:tcPr>
          <w:p w:rsidR="003331AC" w:rsidRPr="00A10C1A" w:rsidRDefault="003331AC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Ибрагимова Элина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9</w:t>
            </w:r>
            <w:r w:rsidRPr="00A10C1A">
              <w:t>,8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102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02:37</w:t>
            </w:r>
            <w:r w:rsidRPr="00A10C1A">
              <w:t>,6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41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27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15,0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22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180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4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3" w:type="dxa"/>
          </w:tcPr>
          <w:p w:rsidR="003331AC" w:rsidRPr="00A10C1A" w:rsidRDefault="003331AC" w:rsidP="00072A22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Лаврентьева Полина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</w:t>
            </w:r>
            <w:r w:rsidRPr="00A10C1A">
              <w:t>,6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78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02:3</w:t>
            </w:r>
            <w:r w:rsidRPr="00A10C1A">
              <w:t>8,0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38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26</w:t>
            </w:r>
            <w:r w:rsidRPr="00A10C1A">
              <w:t>5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14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15,0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22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152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5</w:t>
            </w:r>
          </w:p>
        </w:tc>
      </w:tr>
      <w:tr w:rsidR="003331AC" w:rsidRPr="00A10C1A">
        <w:tc>
          <w:tcPr>
            <w:tcW w:w="532" w:type="dxa"/>
          </w:tcPr>
          <w:p w:rsidR="003331AC" w:rsidRPr="00A10C1A" w:rsidRDefault="003331AC" w:rsidP="00A10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C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3" w:type="dxa"/>
          </w:tcPr>
          <w:p w:rsidR="003331AC" w:rsidRPr="00A10C1A" w:rsidRDefault="003331AC" w:rsidP="008B301F">
            <w:pPr>
              <w:pStyle w:val="NoSpacing"/>
              <w:rPr>
                <w:i w:val="0"/>
                <w:iCs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i w:val="0"/>
                <w:iCs w:val="0"/>
                <w:sz w:val="28"/>
                <w:szCs w:val="28"/>
              </w:rPr>
              <w:t>Николаева Ксения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10</w:t>
            </w:r>
            <w:r w:rsidRPr="00A10C1A">
              <w:t>,8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72</w:t>
            </w:r>
          </w:p>
        </w:tc>
        <w:tc>
          <w:tcPr>
            <w:tcW w:w="850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3" w:type="dxa"/>
          </w:tcPr>
          <w:p w:rsidR="003331AC" w:rsidRPr="00A10C1A" w:rsidRDefault="003331AC" w:rsidP="00A10C1A">
            <w:pPr>
              <w:spacing w:after="0" w:line="240" w:lineRule="auto"/>
            </w:pP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02:4</w:t>
            </w:r>
            <w:r w:rsidRPr="00A10C1A">
              <w:t>4,6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27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25</w:t>
            </w:r>
            <w:r w:rsidRPr="00A10C1A">
              <w:t>0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11</w:t>
            </w:r>
          </w:p>
        </w:tc>
        <w:tc>
          <w:tcPr>
            <w:tcW w:w="992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15,0</w:t>
            </w:r>
          </w:p>
        </w:tc>
        <w:tc>
          <w:tcPr>
            <w:tcW w:w="851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22</w:t>
            </w:r>
          </w:p>
        </w:tc>
        <w:tc>
          <w:tcPr>
            <w:tcW w:w="1417" w:type="dxa"/>
          </w:tcPr>
          <w:p w:rsidR="003331AC" w:rsidRPr="00A10C1A" w:rsidRDefault="003331AC" w:rsidP="00A10C1A">
            <w:pPr>
              <w:spacing w:after="0" w:line="240" w:lineRule="auto"/>
            </w:pPr>
            <w:r>
              <w:t>132</w:t>
            </w:r>
          </w:p>
        </w:tc>
        <w:tc>
          <w:tcPr>
            <w:tcW w:w="1559" w:type="dxa"/>
          </w:tcPr>
          <w:p w:rsidR="003331AC" w:rsidRPr="00A10C1A" w:rsidRDefault="003331AC" w:rsidP="00A10C1A">
            <w:pPr>
              <w:spacing w:after="0" w:line="240" w:lineRule="auto"/>
            </w:pPr>
            <w:r w:rsidRPr="00A10C1A">
              <w:t>6</w:t>
            </w:r>
          </w:p>
        </w:tc>
      </w:tr>
    </w:tbl>
    <w:p w:rsidR="003331AC" w:rsidRPr="00B212EB" w:rsidRDefault="003331AC" w:rsidP="00E26D21">
      <w:pPr>
        <w:rPr>
          <w:rFonts w:ascii="Times New Roman" w:hAnsi="Times New Roman" w:cs="Times New Roman"/>
          <w:sz w:val="28"/>
          <w:szCs w:val="28"/>
        </w:rPr>
      </w:pPr>
      <w:r w:rsidRPr="00B212EB">
        <w:rPr>
          <w:rFonts w:ascii="Times New Roman" w:hAnsi="Times New Roman" w:cs="Times New Roman"/>
          <w:sz w:val="28"/>
          <w:szCs w:val="28"/>
        </w:rPr>
        <w:t>Судья _____________ / _______________ /</w:t>
      </w:r>
    </w:p>
    <w:p w:rsidR="003331AC" w:rsidRDefault="003331AC"/>
    <w:sectPr w:rsidR="003331AC" w:rsidSect="00072A22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F9E"/>
    <w:rsid w:val="00072A22"/>
    <w:rsid w:val="00082EBA"/>
    <w:rsid w:val="000C7FCF"/>
    <w:rsid w:val="00145647"/>
    <w:rsid w:val="001618ED"/>
    <w:rsid w:val="00186FD8"/>
    <w:rsid w:val="002161D5"/>
    <w:rsid w:val="00222572"/>
    <w:rsid w:val="002315DC"/>
    <w:rsid w:val="0025612E"/>
    <w:rsid w:val="00272C98"/>
    <w:rsid w:val="002C2145"/>
    <w:rsid w:val="0030670A"/>
    <w:rsid w:val="00321539"/>
    <w:rsid w:val="003331AC"/>
    <w:rsid w:val="003F0A05"/>
    <w:rsid w:val="00411B07"/>
    <w:rsid w:val="00522B2C"/>
    <w:rsid w:val="005A1174"/>
    <w:rsid w:val="005B5311"/>
    <w:rsid w:val="00636049"/>
    <w:rsid w:val="00680BA3"/>
    <w:rsid w:val="006A406F"/>
    <w:rsid w:val="006B4231"/>
    <w:rsid w:val="00743AD1"/>
    <w:rsid w:val="0077143A"/>
    <w:rsid w:val="00772FA5"/>
    <w:rsid w:val="007E18DB"/>
    <w:rsid w:val="00837460"/>
    <w:rsid w:val="008B301F"/>
    <w:rsid w:val="008F014E"/>
    <w:rsid w:val="00943E08"/>
    <w:rsid w:val="00965DCD"/>
    <w:rsid w:val="00977DF7"/>
    <w:rsid w:val="009865F2"/>
    <w:rsid w:val="00A10C1A"/>
    <w:rsid w:val="00A4166E"/>
    <w:rsid w:val="00AD24D5"/>
    <w:rsid w:val="00B212EB"/>
    <w:rsid w:val="00B268C1"/>
    <w:rsid w:val="00B5172B"/>
    <w:rsid w:val="00BA02F5"/>
    <w:rsid w:val="00BC0ACD"/>
    <w:rsid w:val="00CA2AD6"/>
    <w:rsid w:val="00CC7BAA"/>
    <w:rsid w:val="00CE48F4"/>
    <w:rsid w:val="00CE5695"/>
    <w:rsid w:val="00D32633"/>
    <w:rsid w:val="00D345E7"/>
    <w:rsid w:val="00D4021B"/>
    <w:rsid w:val="00DD394F"/>
    <w:rsid w:val="00E26D21"/>
    <w:rsid w:val="00EA17CF"/>
    <w:rsid w:val="00EB402A"/>
    <w:rsid w:val="00EE137A"/>
    <w:rsid w:val="00EE6DA7"/>
    <w:rsid w:val="00F47F9E"/>
    <w:rsid w:val="00F66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D21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6D2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161D5"/>
    <w:rPr>
      <w:rFonts w:ascii="Times New Roman" w:eastAsia="Times New Roman" w:hAnsi="Times New Roman"/>
      <w:i/>
      <w:i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196</Words>
  <Characters>1118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Эмиль</cp:lastModifiedBy>
  <cp:revision>7</cp:revision>
  <dcterms:created xsi:type="dcterms:W3CDTF">2022-05-23T17:28:00Z</dcterms:created>
  <dcterms:modified xsi:type="dcterms:W3CDTF">2022-05-25T06:45:00Z</dcterms:modified>
</cp:coreProperties>
</file>